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F80E14" w14:textId="77777777" w:rsidR="0082671A" w:rsidRDefault="0082671A" w:rsidP="00BB0F43">
      <w:pPr>
        <w:ind w:left="-1440"/>
        <w:rPr>
          <w:rFonts w:ascii="Barlow" w:eastAsia="Georgia" w:hAnsi="Barlow" w:cs="Georgia"/>
          <w:color w:val="020302"/>
          <w:szCs w:val="18"/>
        </w:rPr>
      </w:pPr>
    </w:p>
    <w:p w14:paraId="7D40E6EF" w14:textId="77777777" w:rsidR="00BD1560" w:rsidRPr="003416A7" w:rsidRDefault="00032231" w:rsidP="00BB0F43">
      <w:pPr>
        <w:ind w:left="-1440"/>
        <w:rPr>
          <w:rFonts w:ascii="Barlow" w:eastAsia="Georgia" w:hAnsi="Barlow" w:cs="Georgia"/>
          <w:color w:val="020302"/>
          <w:szCs w:val="18"/>
        </w:rPr>
      </w:pPr>
      <w:r w:rsidRPr="003416A7">
        <w:rPr>
          <w:rFonts w:ascii="Barlow" w:hAnsi="Barlow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375C7" wp14:editId="78D9FDB3">
                <wp:simplePos x="0" y="0"/>
                <wp:positionH relativeFrom="column">
                  <wp:posOffset>232068</wp:posOffset>
                </wp:positionH>
                <wp:positionV relativeFrom="topMargin">
                  <wp:posOffset>2262505</wp:posOffset>
                </wp:positionV>
                <wp:extent cx="2404872" cy="576072"/>
                <wp:effectExtent l="0" t="0" r="8255" b="825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4872" cy="5760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040860" w14:textId="77777777" w:rsidR="00DE1596" w:rsidRPr="000F0A26" w:rsidRDefault="002B0C9D" w:rsidP="00F92591">
                            <w:pPr>
                              <w:spacing w:line="312" w:lineRule="auto"/>
                              <w:ind w:right="540"/>
                              <w:rPr>
                                <w:rFonts w:ascii="Barlow" w:eastAsia="Verdana" w:hAnsi="Barlow" w:cs="Verdana"/>
                                <w:color w:val="020302"/>
                                <w:sz w:val="20"/>
                                <w:szCs w:val="20"/>
                              </w:rPr>
                            </w:pPr>
                            <w:r w:rsidRPr="000F0A26">
                              <w:rPr>
                                <w:rFonts w:ascii="Barlow" w:eastAsia="Verdana" w:hAnsi="Barlow" w:cs="Verdana"/>
                                <w:color w:val="020302"/>
                                <w:sz w:val="20"/>
                                <w:szCs w:val="20"/>
                              </w:rPr>
                              <w:t>Recipient Name</w:t>
                            </w:r>
                          </w:p>
                          <w:p w14:paraId="21C2344D" w14:textId="77777777" w:rsidR="002B0C9D" w:rsidRPr="000F0A26" w:rsidRDefault="002B0C9D" w:rsidP="00F92591">
                            <w:pPr>
                              <w:spacing w:line="312" w:lineRule="auto"/>
                              <w:ind w:right="540"/>
                              <w:rPr>
                                <w:rFonts w:ascii="Barlow" w:eastAsia="Verdana" w:hAnsi="Barlow" w:cs="Verdana"/>
                                <w:color w:val="020302"/>
                                <w:sz w:val="20"/>
                                <w:szCs w:val="20"/>
                              </w:rPr>
                            </w:pPr>
                            <w:r w:rsidRPr="000F0A26">
                              <w:rPr>
                                <w:rFonts w:ascii="Barlow" w:eastAsia="Verdana" w:hAnsi="Barlow" w:cs="Verdana"/>
                                <w:color w:val="020302"/>
                                <w:sz w:val="20"/>
                                <w:szCs w:val="20"/>
                              </w:rPr>
                              <w:t>Address Line 1</w:t>
                            </w:r>
                          </w:p>
                          <w:p w14:paraId="325D3741" w14:textId="77777777" w:rsidR="002B0C9D" w:rsidRPr="000F0A26" w:rsidRDefault="002B0C9D" w:rsidP="00F92591">
                            <w:pPr>
                              <w:spacing w:line="312" w:lineRule="auto"/>
                              <w:ind w:right="540"/>
                              <w:rPr>
                                <w:rFonts w:ascii="Barlow" w:eastAsia="Verdana" w:hAnsi="Barlow" w:cs="Verdana"/>
                                <w:color w:val="020302"/>
                                <w:sz w:val="20"/>
                                <w:szCs w:val="20"/>
                              </w:rPr>
                            </w:pPr>
                            <w:r w:rsidRPr="000F0A26">
                              <w:rPr>
                                <w:rFonts w:ascii="Barlow" w:eastAsia="Verdana" w:hAnsi="Barlow" w:cs="Verdana"/>
                                <w:color w:val="020302"/>
                                <w:sz w:val="20"/>
                                <w:szCs w:val="20"/>
                              </w:rPr>
                              <w:t>Address Line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5375C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8.25pt;margin-top:178.15pt;width:189.35pt;height:4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" filled="f" stroked="f">
                <v:textbox inset="0,0,0,0">
                  <w:txbxContent>
                    <w:p w14:paraId="5C040860" w14:textId="77777777" w:rsidR="00DE1596" w:rsidRPr="000F0A26" w:rsidRDefault="002B0C9D" w:rsidP="00F92591">
                      <w:pPr>
                        <w:spacing w:line="312" w:lineRule="auto"/>
                        <w:ind w:right="540"/>
                        <w:rPr>
                          <w:rFonts w:ascii="Barlow" w:eastAsia="Verdana" w:hAnsi="Barlow" w:cs="Verdana"/>
                          <w:color w:val="020302"/>
                          <w:sz w:val="20"/>
                          <w:szCs w:val="20"/>
                        </w:rPr>
                      </w:pPr>
                      <w:r w:rsidRPr="000F0A26">
                        <w:rPr>
                          <w:rFonts w:ascii="Barlow" w:eastAsia="Verdana" w:hAnsi="Barlow" w:cs="Verdana"/>
                          <w:color w:val="020302"/>
                          <w:sz w:val="20"/>
                          <w:szCs w:val="20"/>
                        </w:rPr>
                        <w:t>Recipient Name</w:t>
                      </w:r>
                    </w:p>
                    <w:p w14:paraId="21C2344D" w14:textId="77777777" w:rsidR="002B0C9D" w:rsidRPr="000F0A26" w:rsidRDefault="002B0C9D" w:rsidP="00F92591">
                      <w:pPr>
                        <w:spacing w:line="312" w:lineRule="auto"/>
                        <w:ind w:right="540"/>
                        <w:rPr>
                          <w:rFonts w:ascii="Barlow" w:eastAsia="Verdana" w:hAnsi="Barlow" w:cs="Verdana"/>
                          <w:color w:val="020302"/>
                          <w:sz w:val="20"/>
                          <w:szCs w:val="20"/>
                        </w:rPr>
                      </w:pPr>
                      <w:r w:rsidRPr="000F0A26">
                        <w:rPr>
                          <w:rFonts w:ascii="Barlow" w:eastAsia="Verdana" w:hAnsi="Barlow" w:cs="Verdana"/>
                          <w:color w:val="020302"/>
                          <w:sz w:val="20"/>
                          <w:szCs w:val="20"/>
                        </w:rPr>
                        <w:t>Address Line 1</w:t>
                      </w:r>
                    </w:p>
                    <w:p w14:paraId="325D3741" w14:textId="77777777" w:rsidR="002B0C9D" w:rsidRPr="000F0A26" w:rsidRDefault="002B0C9D" w:rsidP="00F92591">
                      <w:pPr>
                        <w:spacing w:line="312" w:lineRule="auto"/>
                        <w:ind w:right="540"/>
                        <w:rPr>
                          <w:rFonts w:ascii="Barlow" w:eastAsia="Verdana" w:hAnsi="Barlow" w:cs="Verdana"/>
                          <w:color w:val="020302"/>
                          <w:sz w:val="20"/>
                          <w:szCs w:val="20"/>
                        </w:rPr>
                      </w:pPr>
                      <w:r w:rsidRPr="000F0A26">
                        <w:rPr>
                          <w:rFonts w:ascii="Barlow" w:eastAsia="Verdana" w:hAnsi="Barlow" w:cs="Verdana"/>
                          <w:color w:val="020302"/>
                          <w:sz w:val="20"/>
                          <w:szCs w:val="20"/>
                        </w:rPr>
                        <w:t>Address Line 2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</w:p>
    <w:p w14:paraId="3DE85E94" w14:textId="77777777" w:rsidR="00BD1560" w:rsidRPr="000F0A26" w:rsidRDefault="000F0A26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r>
        <w:rPr>
          <w:rFonts w:ascii="Barlow Light" w:eastAsia="Georgia" w:hAnsi="Barlow Light" w:cs="Georgia"/>
          <w:color w:val="020302"/>
          <w:sz w:val="20"/>
          <w:szCs w:val="20"/>
        </w:rPr>
        <w:t>L</w:t>
      </w:r>
      <w:r w:rsidR="00170AE5" w:rsidRPr="000F0A26">
        <w:rPr>
          <w:rFonts w:ascii="Barlow Light" w:eastAsia="Georgia" w:hAnsi="Barlow Light" w:cs="Georgia"/>
          <w:color w:val="020302"/>
          <w:sz w:val="20"/>
          <w:szCs w:val="20"/>
        </w:rPr>
        <w:t>orem ipsum dolor</w:t>
      </w:r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Lorem ipsum dolor sit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amet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dissentias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ullamcorper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te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ius,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probatus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iracundia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sadipscing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at qui. Case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tacimates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ex qui,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nisl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nibh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necessitatibus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Hinc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primis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graeci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est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Solum impetus at pro, ex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nam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quem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tollit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Nam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ei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nobis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nusquam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platonem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Eum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mnesarchum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interpretaris</w:t>
      </w:r>
      <w:proofErr w:type="spellEnd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="00BD1560" w:rsidRPr="000F0A26">
        <w:rPr>
          <w:rFonts w:ascii="Barlow Light" w:eastAsia="Georgia" w:hAnsi="Barlow Light" w:cs="Georgia"/>
          <w:color w:val="020302"/>
          <w:sz w:val="20"/>
          <w:szCs w:val="20"/>
        </w:rPr>
        <w:t>ut.</w:t>
      </w:r>
      <w:proofErr w:type="spellEnd"/>
    </w:p>
    <w:p w14:paraId="16812212" w14:textId="77777777" w:rsidR="00BD1560" w:rsidRPr="000F0A26" w:rsidRDefault="00BD1560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7304B8E5" w14:textId="77777777" w:rsidR="00BD1560" w:rsidRPr="000F0A26" w:rsidRDefault="00BD1560" w:rsidP="00234F88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propriae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appetere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tamquam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posidonium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at. Et cum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justo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quando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saperet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ad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Atqui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principes sea at. Minimum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voluptatum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reprehendunt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vel ea. Nam id autem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accumsan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qualisque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no libris nostro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corrumpit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vim.</w:t>
      </w:r>
    </w:p>
    <w:p w14:paraId="1736176A" w14:textId="77777777" w:rsidR="00BD1560" w:rsidRPr="000F0A26" w:rsidRDefault="00BD1560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112CF87B" w14:textId="77777777" w:rsidR="00BD1560" w:rsidRPr="000F0A26" w:rsidRDefault="00BD1560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Lorem ipsum dolor sit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amet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dissentias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ullamcorper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ius,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probatus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iracundia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sadipscing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at qui.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tacimates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ex qui,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nisl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nibh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necessitatibus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Hinc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primis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graeci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est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Solum impetus at pro, 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quem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tollit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Nam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nobis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nusquam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platonem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mnesarchum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interpretaris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ut.</w:t>
      </w:r>
      <w:proofErr w:type="spellEnd"/>
    </w:p>
    <w:p w14:paraId="0545384A" w14:textId="77777777" w:rsidR="00BD1560" w:rsidRPr="000F0A26" w:rsidRDefault="00BD1560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4B8D2BCD" w14:textId="77777777" w:rsidR="00BD1560" w:rsidRPr="000F0A26" w:rsidRDefault="00BD1560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propriae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appetere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tamquam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posidonium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at. Et cum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justo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quando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saperet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ad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Atqui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principes sea at. Minimum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voluptatum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reprehendunt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vel ea. Nam id autem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accumsan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qualisque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no libris nostro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corrumpit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vim.</w:t>
      </w:r>
    </w:p>
    <w:p w14:paraId="01D624CE" w14:textId="77777777" w:rsidR="00BD1560" w:rsidRPr="000F0A26" w:rsidRDefault="00BD1560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0F4E9156" w14:textId="77777777" w:rsidR="00BD1560" w:rsidRPr="000F0A26" w:rsidRDefault="00BD1560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Lorem ipsum dolor sit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amet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dissentias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ullamcorper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ius,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probatus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iracundia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sadipscing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at qui.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tacimates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ex qui,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nisl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nibh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necessitatibus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Hinc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primis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graeci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est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Solum impetus at pro, 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quem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tollit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Nam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nobis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nusquam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platonem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mnesarchum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interpretaris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ut.</w:t>
      </w:r>
      <w:proofErr w:type="spellEnd"/>
    </w:p>
    <w:p w14:paraId="542A40F2" w14:textId="77777777" w:rsidR="00BD1560" w:rsidRPr="000F0A26" w:rsidRDefault="00BD1560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740A774D" w14:textId="77777777" w:rsidR="00BD1560" w:rsidRPr="000F0A26" w:rsidRDefault="00BD1560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propriae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appetere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tamquam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posidonium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at. Et cum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justo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quando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saperet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ad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Atqui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principes sea at. Minimum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voluptatum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reprehendunt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vel ea. Nam id autem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accumsan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qualisque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no libris nostro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corrumpit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vim.</w:t>
      </w:r>
      <w:r w:rsidRPr="000F0A26">
        <w:rPr>
          <w:rFonts w:ascii="Barlow Light" w:hAnsi="Barlow Light"/>
          <w:sz w:val="20"/>
          <w:szCs w:val="20"/>
        </w:rPr>
        <w:t xml:space="preserve"> </w:t>
      </w:r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Lorem ipsum dolor sit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amet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dissentias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ullamcorper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ius,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probatus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iracundia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sadipscing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at qui.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tacimates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ex qui,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nisl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nibh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necessitatibus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Hinc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primis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graeci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est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Solum impetus at pro, </w:t>
      </w:r>
      <w:proofErr w:type="gram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ex </w:t>
      </w:r>
      <w:r w:rsidR="00BB0F43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Ex</w:t>
      </w:r>
      <w:proofErr w:type="spellEnd"/>
      <w:proofErr w:type="gram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propriae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appetere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tamquam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posidonium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at. Et cum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justo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quando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saperet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ad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Atqui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principes sea at. Minimum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voluptatum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reprehendunt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vel ea. Nam id autem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accumsan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qualisque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</w:t>
      </w:r>
      <w:r w:rsidRPr="000F0A26">
        <w:rPr>
          <w:rFonts w:ascii="Barlow Light" w:eastAsia="Georgia" w:hAnsi="Barlow Light" w:cs="Georgia"/>
          <w:color w:val="020302"/>
          <w:sz w:val="20"/>
          <w:szCs w:val="20"/>
        </w:rPr>
        <w:lastRenderedPageBreak/>
        <w:t xml:space="preserve">libris nostro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corrumpit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vim.</w:t>
      </w:r>
      <w:r w:rsidR="00F92591"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Lorem ipsum dolor sit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amet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dissentias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ullamcorper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ius,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probatus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iracundia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sadipscing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at qui.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tacimates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ex qui,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nisl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nibh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necessitatibus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Hinc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primis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graeci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est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Solum impetus at pro, 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quem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tollit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Nam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nobis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nusquam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platonem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mnesarchum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interpretaris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ut.</w:t>
      </w:r>
      <w:proofErr w:type="spellEnd"/>
    </w:p>
    <w:p w14:paraId="508FBAAF" w14:textId="77777777" w:rsidR="00BD1560" w:rsidRPr="000F0A26" w:rsidRDefault="00BD1560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34F9B333" w14:textId="77777777" w:rsidR="00BD1560" w:rsidRDefault="00BD1560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propriae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appetere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tamquam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posidonium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at. Et cum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justo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quando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saperet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ad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Atqui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principes sea at. Minimum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voluptatum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reprehendunt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vel ea. Nam id autem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accumsan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qualisque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no libris nostro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corrumpit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vim.</w:t>
      </w:r>
    </w:p>
    <w:p w14:paraId="6A5C8D62" w14:textId="77777777" w:rsidR="00BB0F43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7BA8CAFB" w14:textId="77777777" w:rsidR="00BB0F43" w:rsidRPr="000F0A26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accumsan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qualisque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no libris nostro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corrumpit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vim. Lorem ipsum dolor sit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amet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dissentias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ullamcorper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ius,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probatus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iracundia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sadipscing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at qui.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tacimates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ex qui,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nisl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nibh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necessitatibus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Hinc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primis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graeci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est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Solum impetus at pro, 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quem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tollit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Nam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nobis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nusquam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platonem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mnesarchum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interpretaris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ut.</w:t>
      </w:r>
      <w:proofErr w:type="spellEnd"/>
    </w:p>
    <w:p w14:paraId="157FEBFB" w14:textId="77777777" w:rsidR="00BB0F43" w:rsidRPr="000F0A26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678CCC21" w14:textId="77777777" w:rsidR="00BB0F43" w:rsidRPr="000F0A26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propriae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appetere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tamquam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posidonium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at. Et cum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justo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quando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saperet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ad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Atqui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principes sea at. Minimum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voluptatum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reprehendunt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vel ea. Nam id autem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accumsan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qualisque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no libris nostro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corrumpit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vim.</w:t>
      </w:r>
    </w:p>
    <w:p w14:paraId="1F8006ED" w14:textId="77777777" w:rsidR="00BB0F43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0D966C05" w14:textId="77777777" w:rsidR="00BB0F43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5EBABEF3" w14:textId="77777777" w:rsidR="00BB0F43" w:rsidRPr="000F0A26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accumsan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qualisque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no libris nostro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corrumpit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vim. Lorem ipsum dolor sit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amet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dissentias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ullamcorper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ius,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probatus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iracundia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sadipscing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at qui.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tacimates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ex qui,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nisl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nibh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necessitatibus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Hinc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primis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graeci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est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Solum impetus at pro, 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quem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tollit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Nam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nobis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nusquam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platonem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mnesarchum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interpretaris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ut.</w:t>
      </w:r>
      <w:proofErr w:type="spellEnd"/>
    </w:p>
    <w:p w14:paraId="3D3C66E4" w14:textId="77777777" w:rsidR="00BB0F43" w:rsidRPr="000F0A26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514400E9" w14:textId="77777777" w:rsidR="00BB0F43" w:rsidRPr="000F0A26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propriae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appetere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tamquam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posidonium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at. Et cum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justo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quando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saperet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ad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Atqui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principes sea at. Minimum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voluptatum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reprehendunt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vel ea. Nam id autem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accumsan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qualisque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no libris nostro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corrumpit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vim.</w:t>
      </w:r>
    </w:p>
    <w:p w14:paraId="38E3BA72" w14:textId="77777777" w:rsidR="00BB0F43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13746C0D" w14:textId="77777777" w:rsidR="00BB0F43" w:rsidRPr="000F0A26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accumsan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qualisque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no libris nostro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corrumpit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vim. Lorem ipsum dolor sit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amet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dissentias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ullamcorper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ius,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probatus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iracundia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sadipscing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at qui.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tacimates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ex qui,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nisl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nibh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necessitatibus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Hinc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primis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graeci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est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Solum impetus at pro, 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quem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tollit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Nam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nobis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nusquam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platonem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mnesarchum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interpretaris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ut.</w:t>
      </w:r>
      <w:proofErr w:type="spellEnd"/>
    </w:p>
    <w:p w14:paraId="7461F0E2" w14:textId="77777777" w:rsidR="00BB0F43" w:rsidRPr="000F0A26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6C62F6D9" w14:textId="77777777" w:rsidR="00BB0F43" w:rsidRPr="000F0A26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propriae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appetere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tamquam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posidonium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at. Et cum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justo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dicam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quando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saperet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ad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Atqui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principes sea at. Minimum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voluptatum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reprehendunt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vel ea. Nam id autem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accumsan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qualisque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no libris nostro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corrumpit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vim.</w:t>
      </w:r>
    </w:p>
    <w:p w14:paraId="2BA4E07D" w14:textId="77777777" w:rsidR="00BB0F43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p w14:paraId="6F44E669" w14:textId="77777777" w:rsidR="00BB0F43" w:rsidRPr="000F0A26" w:rsidRDefault="00BB0F43" w:rsidP="00234F88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accumsan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qualisque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no libris nostro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corrumpit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vim. Lorem ipsum dolor sit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amet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dissentias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ullamcorper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te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ius,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probatus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iracundia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sadipscing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at qui. Case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tacimates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ex qui,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nisl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nibh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necessitatibus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qui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Hinc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primis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graeci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est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eu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Solum impetus at pro, ex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nam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quem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tollit</w:t>
      </w:r>
      <w:proofErr w:type="spellEnd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 xml:space="preserve">. Nam </w:t>
      </w:r>
      <w:proofErr w:type="spellStart"/>
      <w:r w:rsidRPr="000F0A26">
        <w:rPr>
          <w:rFonts w:ascii="Barlow Light" w:eastAsia="Georgia" w:hAnsi="Barlow Light" w:cs="Georgia"/>
          <w:color w:val="020302"/>
          <w:sz w:val="20"/>
          <w:szCs w:val="20"/>
        </w:rPr>
        <w:t>ei</w:t>
      </w:r>
      <w:proofErr w:type="spellEnd"/>
    </w:p>
    <w:p w14:paraId="41484387" w14:textId="77777777" w:rsidR="00BB0F43" w:rsidRPr="000F0A26" w:rsidRDefault="00BB0F43" w:rsidP="00BB0F43">
      <w:pPr>
        <w:spacing w:line="293" w:lineRule="auto"/>
        <w:ind w:left="360"/>
        <w:rPr>
          <w:rFonts w:ascii="Barlow Light" w:eastAsia="Georgia" w:hAnsi="Barlow Light" w:cs="Georgia"/>
          <w:color w:val="020302"/>
          <w:sz w:val="20"/>
          <w:szCs w:val="20"/>
        </w:rPr>
      </w:pPr>
    </w:p>
    <w:sectPr w:rsidR="00BB0F43" w:rsidRPr="000F0A26" w:rsidSect="00FE065C">
      <w:headerReference w:type="default" r:id="rId7"/>
      <w:headerReference w:type="first" r:id="rId8"/>
      <w:type w:val="continuous"/>
      <w:pgSz w:w="12240" w:h="15840"/>
      <w:pgMar w:top="1210" w:right="1886" w:bottom="2520" w:left="1440" w:header="720" w:footer="90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E95895" w14:textId="77777777" w:rsidR="001732EE" w:rsidRDefault="001732EE" w:rsidP="00091610">
      <w:r>
        <w:separator/>
      </w:r>
    </w:p>
  </w:endnote>
  <w:endnote w:type="continuationSeparator" w:id="0">
    <w:p w14:paraId="3C4587B9" w14:textId="77777777" w:rsidR="001732EE" w:rsidRDefault="001732EE" w:rsidP="00091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Barlow">
    <w:panose1 w:val="00000500000000000000"/>
    <w:charset w:val="4D"/>
    <w:family w:val="auto"/>
    <w:pitch w:val="variable"/>
    <w:sig w:usb0="20000007" w:usb1="00000000" w:usb2="00000000" w:usb3="00000000" w:csb0="000001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rlow Light">
    <w:panose1 w:val="00000400000000000000"/>
    <w:charset w:val="4D"/>
    <w:family w:val="auto"/>
    <w:pitch w:val="variable"/>
    <w:sig w:usb0="20000007" w:usb1="00000000" w:usb2="00000000" w:usb3="00000000" w:csb0="00000193" w:csb1="00000000"/>
  </w:font>
  <w:font w:name="Alumni Sans">
    <w:panose1 w:val="00000000000000000000"/>
    <w:charset w:val="4D"/>
    <w:family w:val="auto"/>
    <w:pitch w:val="variable"/>
    <w:sig w:usb0="A00002FF" w:usb1="4000206B" w:usb2="00000000" w:usb3="00000000" w:csb0="00000197" w:csb1="00000000"/>
  </w:font>
  <w:font w:name="Barlow SemiBold">
    <w:panose1 w:val="00000700000000000000"/>
    <w:charset w:val="4D"/>
    <w:family w:val="auto"/>
    <w:pitch w:val="variable"/>
    <w:sig w:usb0="20000007" w:usb1="00000000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BED9C8" w14:textId="77777777" w:rsidR="001732EE" w:rsidRDefault="001732EE" w:rsidP="00091610">
      <w:r>
        <w:separator/>
      </w:r>
    </w:p>
  </w:footnote>
  <w:footnote w:type="continuationSeparator" w:id="0">
    <w:p w14:paraId="1E725827" w14:textId="77777777" w:rsidR="001732EE" w:rsidRDefault="001732EE" w:rsidP="000916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577CD5" w14:textId="77777777" w:rsidR="0045651C" w:rsidRDefault="00BD1560" w:rsidP="0045651C">
    <w:pPr>
      <w:pStyle w:val="Header"/>
    </w:pPr>
    <w:r>
      <w:rPr>
        <w:noProof/>
      </w:rPr>
      <w:drawing>
        <wp:anchor distT="0" distB="0" distL="114300" distR="114300" simplePos="0" relativeHeight="251659263" behindDoc="1" locked="0" layoutInCell="1" allowOverlap="1" wp14:anchorId="2E5EABA0" wp14:editId="00EAE51B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735824" cy="10013009"/>
          <wp:effectExtent l="0" t="0" r="0" b="0"/>
          <wp:wrapNone/>
          <wp:docPr id="1800349541" name="Picture 3" descr="A red blue and white triang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3338794" name="Picture 3" descr="A red blue and white triangle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35824" cy="100130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D5CD077" w14:textId="77777777" w:rsidR="00335F4D" w:rsidRPr="00BF65A1" w:rsidRDefault="00335F4D" w:rsidP="0045651C">
    <w:pPr>
      <w:tabs>
        <w:tab w:val="left" w:pos="8730"/>
        <w:tab w:val="left" w:pos="11070"/>
      </w:tabs>
      <w:spacing w:before="49" w:line="178" w:lineRule="exact"/>
      <w:ind w:right="416"/>
      <w:jc w:val="right"/>
      <w:rPr>
        <w:rFonts w:eastAsia="Georgia" w:cs="Georgia"/>
        <w:color w:val="020302"/>
        <w:spacing w:val="2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3306F0" w14:textId="77777777" w:rsidR="0045651C" w:rsidRDefault="00FE065C" w:rsidP="0045651C">
    <w:pPr>
      <w:pStyle w:val="Header"/>
      <w:ind w:left="8100"/>
    </w:pPr>
    <w:r>
      <w:rPr>
        <w:noProof/>
      </w:rPr>
      <w:drawing>
        <wp:anchor distT="0" distB="0" distL="114300" distR="114300" simplePos="0" relativeHeight="251660287" behindDoc="1" locked="0" layoutInCell="1" allowOverlap="1" wp14:anchorId="4E63F754" wp14:editId="6C142609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772400" cy="10058400"/>
          <wp:effectExtent l="0" t="0" r="0" b="0"/>
          <wp:wrapNone/>
          <wp:docPr id="1071872907" name="Picture 1" descr="A red blue and white paper with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1872907" name="Picture 1" descr="A red blue and white paper with a logo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72400" cy="1005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9DEFAA" w14:textId="77777777" w:rsidR="0045651C" w:rsidRPr="00FE065C" w:rsidRDefault="0045651C" w:rsidP="0045651C">
    <w:pPr>
      <w:pStyle w:val="Header"/>
      <w:tabs>
        <w:tab w:val="left" w:pos="8730"/>
      </w:tabs>
      <w:ind w:left="7920" w:firstLine="810"/>
      <w:rPr>
        <w:rFonts w:ascii="Barlow" w:hAnsi="Barlow"/>
        <w:sz w:val="24"/>
      </w:rPr>
    </w:pPr>
  </w:p>
  <w:p w14:paraId="02003BBB" w14:textId="77777777" w:rsidR="00032231" w:rsidRPr="00FE065C" w:rsidRDefault="00032231" w:rsidP="002B0C9D">
    <w:pPr>
      <w:tabs>
        <w:tab w:val="left" w:pos="8910"/>
      </w:tabs>
      <w:spacing w:before="49" w:line="178" w:lineRule="exact"/>
      <w:ind w:left="8910" w:right="416"/>
      <w:rPr>
        <w:rFonts w:ascii="Barlow" w:eastAsia="Verdana" w:hAnsi="Barlow" w:cs="Verdana"/>
        <w:color w:val="020302"/>
        <w:spacing w:val="2"/>
        <w:sz w:val="24"/>
      </w:rPr>
    </w:pPr>
  </w:p>
  <w:p w14:paraId="5E0028DB" w14:textId="77777777" w:rsidR="00032231" w:rsidRPr="00FE065C" w:rsidRDefault="00032231" w:rsidP="002B0C9D">
    <w:pPr>
      <w:tabs>
        <w:tab w:val="left" w:pos="8910"/>
      </w:tabs>
      <w:spacing w:before="49" w:line="178" w:lineRule="exact"/>
      <w:ind w:left="8910" w:right="416"/>
      <w:rPr>
        <w:rFonts w:ascii="Barlow" w:eastAsia="Verdana" w:hAnsi="Barlow" w:cs="Verdana"/>
        <w:color w:val="020302"/>
        <w:spacing w:val="2"/>
        <w:sz w:val="24"/>
      </w:rPr>
    </w:pPr>
  </w:p>
  <w:p w14:paraId="472C550B" w14:textId="77777777" w:rsidR="00032231" w:rsidRPr="00FE065C" w:rsidRDefault="00032231" w:rsidP="002B0C9D">
    <w:pPr>
      <w:tabs>
        <w:tab w:val="left" w:pos="8910"/>
      </w:tabs>
      <w:spacing w:before="49" w:line="178" w:lineRule="exact"/>
      <w:ind w:left="8910" w:right="416"/>
      <w:rPr>
        <w:rFonts w:ascii="Barlow" w:eastAsia="Verdana" w:hAnsi="Barlow" w:cs="Verdana"/>
        <w:color w:val="020302"/>
        <w:spacing w:val="2"/>
        <w:sz w:val="24"/>
      </w:rPr>
    </w:pPr>
  </w:p>
  <w:p w14:paraId="0AC75EAA" w14:textId="77777777" w:rsidR="00032231" w:rsidRPr="00FE065C" w:rsidRDefault="00032231" w:rsidP="00FE065C">
    <w:pPr>
      <w:tabs>
        <w:tab w:val="left" w:pos="8910"/>
      </w:tabs>
      <w:spacing w:before="49" w:line="178" w:lineRule="exact"/>
      <w:ind w:right="416"/>
      <w:rPr>
        <w:rFonts w:ascii="Barlow" w:eastAsia="Verdana" w:hAnsi="Barlow" w:cs="Verdana"/>
        <w:color w:val="020302"/>
        <w:spacing w:val="2"/>
        <w:sz w:val="24"/>
      </w:rPr>
    </w:pPr>
  </w:p>
  <w:p w14:paraId="1D87672B" w14:textId="77777777" w:rsidR="00032231" w:rsidRPr="00FE065C" w:rsidRDefault="00032231" w:rsidP="00032231">
    <w:pPr>
      <w:tabs>
        <w:tab w:val="left" w:pos="8910"/>
      </w:tabs>
      <w:spacing w:before="49" w:line="178" w:lineRule="exact"/>
      <w:ind w:right="416"/>
      <w:rPr>
        <w:rFonts w:ascii="Barlow" w:eastAsia="Verdana" w:hAnsi="Barlow" w:cs="Verdana"/>
        <w:color w:val="020302"/>
        <w:spacing w:val="2"/>
        <w:sz w:val="24"/>
      </w:rPr>
    </w:pPr>
  </w:p>
  <w:p w14:paraId="6E8D9411" w14:textId="493E4323" w:rsidR="0045651C" w:rsidRPr="003416A7" w:rsidRDefault="0045651C" w:rsidP="00FE065C">
    <w:pPr>
      <w:tabs>
        <w:tab w:val="right" w:pos="8730"/>
        <w:tab w:val="left" w:pos="9000"/>
      </w:tabs>
      <w:spacing w:before="49" w:line="178" w:lineRule="exact"/>
      <w:ind w:left="7110" w:right="-180"/>
      <w:rPr>
        <w:rFonts w:ascii="Alumni Sans" w:eastAsia="Verdana" w:hAnsi="Alumni Sans" w:cs="Verdana"/>
        <w:b/>
        <w:bCs/>
        <w:color w:val="990000"/>
        <w:spacing w:val="2"/>
        <w:sz w:val="22"/>
        <w:szCs w:val="22"/>
      </w:rPr>
    </w:pPr>
    <w:r w:rsidRPr="003416A7">
      <w:rPr>
        <w:rFonts w:ascii="Alumni Sans" w:eastAsia="Verdana" w:hAnsi="Alumni Sans" w:cs="Verdana"/>
        <w:b/>
        <w:bCs/>
        <w:color w:val="990000"/>
        <w:spacing w:val="2"/>
        <w:sz w:val="22"/>
        <w:szCs w:val="22"/>
      </w:rPr>
      <w:fldChar w:fldCharType="begin"/>
    </w:r>
    <w:r w:rsidRPr="003416A7">
      <w:rPr>
        <w:rFonts w:ascii="Alumni Sans" w:eastAsia="Verdana" w:hAnsi="Alumni Sans" w:cs="Verdana"/>
        <w:b/>
        <w:bCs/>
        <w:color w:val="990000"/>
        <w:spacing w:val="2"/>
        <w:sz w:val="22"/>
        <w:szCs w:val="22"/>
      </w:rPr>
      <w:instrText xml:space="preserve"> FILLIN  \* MERGEFORMAT </w:instrText>
    </w:r>
    <w:r w:rsidRPr="003416A7">
      <w:rPr>
        <w:rFonts w:ascii="Alumni Sans" w:eastAsia="Verdana" w:hAnsi="Alumni Sans" w:cs="Verdana"/>
        <w:b/>
        <w:bCs/>
        <w:color w:val="990000"/>
        <w:spacing w:val="2"/>
        <w:sz w:val="22"/>
        <w:szCs w:val="22"/>
      </w:rPr>
      <w:fldChar w:fldCharType="separate"/>
    </w:r>
    <w:r w:rsidR="00AF074E">
      <w:rPr>
        <w:rFonts w:ascii="Alumni Sans" w:eastAsia="Verdana" w:hAnsi="Alumni Sans" w:cs="Verdana"/>
        <w:b/>
        <w:bCs/>
        <w:color w:val="990000"/>
        <w:spacing w:val="2"/>
        <w:sz w:val="22"/>
        <w:szCs w:val="22"/>
      </w:rPr>
      <w:t>NAME OF SCHOOL, DEPT OR OFFICE</w:t>
    </w:r>
    <w:r w:rsidRPr="003416A7">
      <w:rPr>
        <w:rFonts w:ascii="Alumni Sans" w:eastAsia="Verdana" w:hAnsi="Alumni Sans" w:cs="Verdana"/>
        <w:b/>
        <w:bCs/>
        <w:color w:val="990000"/>
        <w:spacing w:val="2"/>
        <w:sz w:val="22"/>
        <w:szCs w:val="22"/>
      </w:rPr>
      <w:fldChar w:fldCharType="end"/>
    </w:r>
  </w:p>
  <w:p w14:paraId="487639E6" w14:textId="77777777" w:rsidR="0045651C" w:rsidRPr="000F0A26" w:rsidRDefault="0045651C" w:rsidP="00FE065C">
    <w:pPr>
      <w:tabs>
        <w:tab w:val="right" w:pos="8730"/>
        <w:tab w:val="left" w:pos="9000"/>
      </w:tabs>
      <w:spacing w:before="49" w:line="178" w:lineRule="exact"/>
      <w:ind w:left="7110" w:right="-180"/>
      <w:rPr>
        <w:rFonts w:ascii="Barlow Light" w:eastAsia="Georgia" w:hAnsi="Barlow Light" w:cs="Georgia"/>
        <w:i/>
        <w:iCs/>
        <w:color w:val="020302"/>
        <w:spacing w:val="2"/>
        <w:sz w:val="15"/>
        <w:szCs w:val="15"/>
      </w:rPr>
    </w:pPr>
    <w:r w:rsidRPr="000F0A26">
      <w:rPr>
        <w:rFonts w:ascii="Barlow Light" w:eastAsia="Georgia" w:hAnsi="Barlow Light" w:cs="Georgia"/>
        <w:i/>
        <w:iCs/>
        <w:color w:val="020302"/>
        <w:spacing w:val="2"/>
        <w:sz w:val="15"/>
        <w:szCs w:val="15"/>
      </w:rPr>
      <w:fldChar w:fldCharType="begin"/>
    </w:r>
    <w:r w:rsidRPr="000F0A26">
      <w:rPr>
        <w:rFonts w:ascii="Barlow Light" w:eastAsia="Georgia" w:hAnsi="Barlow Light" w:cs="Georgia"/>
        <w:i/>
        <w:iCs/>
        <w:color w:val="020302"/>
        <w:spacing w:val="2"/>
        <w:sz w:val="15"/>
        <w:szCs w:val="15"/>
      </w:rPr>
      <w:instrText xml:space="preserve"> FILLIN  \* MERGEFORMAT </w:instrText>
    </w:r>
    <w:r w:rsidRPr="000F0A26">
      <w:rPr>
        <w:rFonts w:ascii="Barlow Light" w:eastAsia="Georgia" w:hAnsi="Barlow Light" w:cs="Georgia"/>
        <w:i/>
        <w:iCs/>
        <w:color w:val="020302"/>
        <w:spacing w:val="2"/>
        <w:sz w:val="15"/>
        <w:szCs w:val="15"/>
      </w:rPr>
      <w:fldChar w:fldCharType="separate"/>
    </w:r>
    <w:r w:rsidR="00AF074E">
      <w:rPr>
        <w:rFonts w:ascii="Barlow Light" w:eastAsia="Georgia" w:hAnsi="Barlow Light" w:cs="Georgia"/>
        <w:i/>
        <w:iCs/>
        <w:color w:val="020302"/>
        <w:spacing w:val="2"/>
        <w:sz w:val="15"/>
        <w:szCs w:val="15"/>
      </w:rPr>
      <w:t>Department (if needed)</w:t>
    </w:r>
    <w:r w:rsidRPr="000F0A26">
      <w:rPr>
        <w:rFonts w:ascii="Barlow Light" w:eastAsia="Georgia" w:hAnsi="Barlow Light" w:cs="Georgia"/>
        <w:i/>
        <w:iCs/>
        <w:color w:val="020302"/>
        <w:spacing w:val="2"/>
        <w:sz w:val="15"/>
        <w:szCs w:val="15"/>
      </w:rPr>
      <w:fldChar w:fldCharType="end"/>
    </w:r>
  </w:p>
  <w:p w14:paraId="7A9811C8" w14:textId="77777777" w:rsidR="0045651C" w:rsidRPr="003416A7" w:rsidRDefault="0045651C" w:rsidP="00FE065C">
    <w:pPr>
      <w:tabs>
        <w:tab w:val="right" w:pos="8730"/>
        <w:tab w:val="left" w:pos="9000"/>
      </w:tabs>
      <w:spacing w:before="49" w:line="178" w:lineRule="exact"/>
      <w:ind w:left="7110" w:right="-180"/>
      <w:rPr>
        <w:rFonts w:ascii="Barlow" w:eastAsia="Georgia" w:hAnsi="Barlow" w:cs="Georgia"/>
        <w:i/>
        <w:color w:val="020302"/>
        <w:spacing w:val="2"/>
        <w:sz w:val="14"/>
        <w:szCs w:val="14"/>
      </w:rPr>
    </w:pPr>
  </w:p>
  <w:p w14:paraId="36EF0EB5" w14:textId="77777777" w:rsidR="0045651C" w:rsidRPr="000F0A26" w:rsidRDefault="0045651C" w:rsidP="00FE065C">
    <w:pPr>
      <w:tabs>
        <w:tab w:val="right" w:pos="8730"/>
        <w:tab w:val="left" w:pos="9000"/>
      </w:tabs>
      <w:spacing w:before="48"/>
      <w:ind w:left="7110" w:right="-180"/>
      <w:rPr>
        <w:rFonts w:ascii="Barlow Light" w:eastAsia="Georgia" w:hAnsi="Barlow Light" w:cs="Georgia"/>
        <w:color w:val="020302"/>
        <w:spacing w:val="2"/>
        <w:sz w:val="15"/>
        <w:szCs w:val="15"/>
      </w:rPr>
    </w:pP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fldChar w:fldCharType="begin"/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instrText xml:space="preserve"> FILLIN  \* MERGEFORMAT </w:instrText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fldChar w:fldCharType="separate"/>
    </w:r>
    <w:r w:rsidR="00AF074E">
      <w:rPr>
        <w:rFonts w:ascii="Barlow Light" w:eastAsia="Georgia" w:hAnsi="Barlow Light" w:cs="Georgia"/>
        <w:color w:val="020302"/>
        <w:spacing w:val="2"/>
        <w:sz w:val="15"/>
        <w:szCs w:val="15"/>
      </w:rPr>
      <w:t>Address Line 1</w:t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fldChar w:fldCharType="end"/>
    </w:r>
  </w:p>
  <w:p w14:paraId="0C14028F" w14:textId="77777777" w:rsidR="0045651C" w:rsidRPr="000F0A26" w:rsidRDefault="0045651C" w:rsidP="00FE065C">
    <w:pPr>
      <w:tabs>
        <w:tab w:val="right" w:pos="8730"/>
        <w:tab w:val="left" w:pos="9000"/>
        <w:tab w:val="left" w:pos="11070"/>
      </w:tabs>
      <w:spacing w:before="49" w:line="178" w:lineRule="exact"/>
      <w:ind w:left="7110" w:right="-180"/>
      <w:rPr>
        <w:rFonts w:ascii="Barlow Light" w:eastAsia="Georgia" w:hAnsi="Barlow Light" w:cs="Georgia"/>
        <w:color w:val="020302"/>
        <w:spacing w:val="2"/>
        <w:sz w:val="15"/>
        <w:szCs w:val="15"/>
      </w:rPr>
    </w:pP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fldChar w:fldCharType="begin"/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instrText xml:space="preserve"> FILLIN  \* MERGEFORMAT </w:instrText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fldChar w:fldCharType="separate"/>
    </w:r>
    <w:r w:rsidR="00AF074E">
      <w:rPr>
        <w:rFonts w:ascii="Barlow Light" w:eastAsia="Georgia" w:hAnsi="Barlow Light" w:cs="Georgia"/>
        <w:color w:val="020302"/>
        <w:spacing w:val="2"/>
        <w:sz w:val="15"/>
        <w:szCs w:val="15"/>
      </w:rPr>
      <w:t>Address Line 2</w:t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fldChar w:fldCharType="end"/>
    </w:r>
  </w:p>
  <w:p w14:paraId="76B2E264" w14:textId="77777777" w:rsidR="008131E5" w:rsidRPr="000F0A26" w:rsidRDefault="008131E5" w:rsidP="00FE065C">
    <w:pPr>
      <w:tabs>
        <w:tab w:val="right" w:pos="8730"/>
        <w:tab w:val="left" w:pos="9000"/>
        <w:tab w:val="left" w:pos="11070"/>
      </w:tabs>
      <w:spacing w:before="49" w:line="178" w:lineRule="exact"/>
      <w:ind w:left="7110" w:right="-180"/>
      <w:rPr>
        <w:rFonts w:ascii="Barlow" w:eastAsia="Georgia" w:hAnsi="Barlow" w:cs="Georgia"/>
        <w:color w:val="020302"/>
        <w:spacing w:val="2"/>
        <w:sz w:val="15"/>
        <w:szCs w:val="15"/>
      </w:rPr>
    </w:pPr>
    <w:r w:rsidRPr="000F0A26">
      <w:rPr>
        <w:rFonts w:ascii="Barlow SemiBold" w:eastAsia="Verdana" w:hAnsi="Barlow SemiBold" w:cs="Verdana"/>
        <w:b/>
        <w:bCs/>
        <w:color w:val="020302"/>
        <w:sz w:val="15"/>
        <w:szCs w:val="15"/>
      </w:rPr>
      <w:t>P</w:t>
    </w:r>
    <w:r w:rsidRPr="000F0A26">
      <w:rPr>
        <w:rFonts w:ascii="Barlow" w:eastAsia="Verdana" w:hAnsi="Barlow" w:cs="Verdana"/>
        <w:b/>
        <w:bCs/>
        <w:color w:val="020302"/>
        <w:spacing w:val="-19"/>
        <w:sz w:val="15"/>
        <w:szCs w:val="15"/>
      </w:rPr>
      <w:t xml:space="preserve"> </w:t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fldChar w:fldCharType="begin"/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instrText xml:space="preserve"> FILLIN  \* MERGEFORMAT </w:instrText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fldChar w:fldCharType="separate"/>
    </w:r>
    <w:r w:rsidR="00AF074E">
      <w:rPr>
        <w:rFonts w:ascii="Barlow Light" w:eastAsia="Georgia" w:hAnsi="Barlow Light" w:cs="Georgia"/>
        <w:color w:val="020302"/>
        <w:spacing w:val="2"/>
        <w:sz w:val="15"/>
        <w:szCs w:val="15"/>
      </w:rPr>
      <w:t>Phone number w/periods</w:t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fldChar w:fldCharType="end"/>
    </w:r>
    <w:r w:rsidRPr="000F0A26">
      <w:rPr>
        <w:rFonts w:ascii="Barlow" w:eastAsia="Georgia" w:hAnsi="Barlow" w:cs="Georgia"/>
        <w:color w:val="020302"/>
        <w:spacing w:val="2"/>
        <w:sz w:val="15"/>
        <w:szCs w:val="15"/>
      </w:rPr>
      <w:t xml:space="preserve"> </w:t>
    </w:r>
  </w:p>
  <w:p w14:paraId="47A40A3E" w14:textId="77777777" w:rsidR="008131E5" w:rsidRPr="000F0A26" w:rsidRDefault="008131E5" w:rsidP="00FE065C">
    <w:pPr>
      <w:tabs>
        <w:tab w:val="right" w:pos="8730"/>
        <w:tab w:val="left" w:pos="9000"/>
        <w:tab w:val="left" w:pos="11070"/>
      </w:tabs>
      <w:spacing w:before="49" w:line="178" w:lineRule="exact"/>
      <w:ind w:left="7110" w:right="-180"/>
      <w:rPr>
        <w:rFonts w:ascii="Barlow" w:eastAsia="Georgia" w:hAnsi="Barlow" w:cs="Georgia"/>
        <w:color w:val="020302"/>
        <w:spacing w:val="2"/>
        <w:sz w:val="15"/>
        <w:szCs w:val="15"/>
      </w:rPr>
    </w:pPr>
    <w:r w:rsidRPr="000F0A26">
      <w:rPr>
        <w:rFonts w:ascii="Barlow SemiBold" w:eastAsia="Verdana" w:hAnsi="Barlow SemiBold" w:cs="Verdana"/>
        <w:b/>
        <w:bCs/>
        <w:color w:val="020302"/>
        <w:sz w:val="15"/>
        <w:szCs w:val="15"/>
      </w:rPr>
      <w:t>F</w:t>
    </w:r>
    <w:r w:rsidRPr="000F0A26">
      <w:rPr>
        <w:rFonts w:ascii="Barlow SemiBold" w:eastAsia="Verdana" w:hAnsi="Barlow SemiBold" w:cs="Verdana"/>
        <w:b/>
        <w:bCs/>
        <w:color w:val="020302"/>
        <w:spacing w:val="-3"/>
        <w:sz w:val="15"/>
        <w:szCs w:val="15"/>
      </w:rPr>
      <w:t xml:space="preserve"> </w:t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fldChar w:fldCharType="begin"/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instrText xml:space="preserve"> FILLIN  \* MERGEFORMAT </w:instrText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fldChar w:fldCharType="separate"/>
    </w:r>
    <w:r w:rsidR="00AF074E">
      <w:rPr>
        <w:rFonts w:ascii="Barlow Light" w:eastAsia="Georgia" w:hAnsi="Barlow Light" w:cs="Georgia"/>
        <w:color w:val="020302"/>
        <w:spacing w:val="2"/>
        <w:sz w:val="15"/>
        <w:szCs w:val="15"/>
      </w:rPr>
      <w:t>Fax Number w/periods</w:t>
    </w: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fldChar w:fldCharType="end"/>
    </w:r>
    <w:r w:rsidRPr="000F0A26">
      <w:rPr>
        <w:rFonts w:ascii="Barlow" w:eastAsia="Georgia" w:hAnsi="Barlow" w:cs="Georgia"/>
        <w:color w:val="020302"/>
        <w:spacing w:val="2"/>
        <w:sz w:val="15"/>
        <w:szCs w:val="15"/>
      </w:rPr>
      <w:t xml:space="preserve"> </w:t>
    </w:r>
  </w:p>
  <w:p w14:paraId="7B29C65C" w14:textId="77777777" w:rsidR="0045651C" w:rsidRPr="000F0A26" w:rsidRDefault="0045651C" w:rsidP="00FE065C">
    <w:pPr>
      <w:tabs>
        <w:tab w:val="right" w:pos="8730"/>
        <w:tab w:val="left" w:pos="9000"/>
      </w:tabs>
      <w:spacing w:before="49" w:line="178" w:lineRule="exact"/>
      <w:ind w:left="7110" w:right="-180"/>
      <w:rPr>
        <w:rFonts w:ascii="Barlow Light" w:eastAsia="Georgia" w:hAnsi="Barlow Light" w:cs="Georgia"/>
        <w:color w:val="020302"/>
        <w:spacing w:val="2"/>
        <w:sz w:val="15"/>
        <w:szCs w:val="15"/>
      </w:rPr>
    </w:pPr>
    <w:r w:rsidRPr="000F0A26">
      <w:rPr>
        <w:rFonts w:ascii="Barlow Light" w:eastAsia="Georgia" w:hAnsi="Barlow Light" w:cs="Georgia"/>
        <w:color w:val="020302"/>
        <w:spacing w:val="2"/>
        <w:sz w:val="15"/>
        <w:szCs w:val="15"/>
      </w:rPr>
      <w:t>stonybrook.edu</w:t>
    </w:r>
  </w:p>
  <w:p w14:paraId="0CABAF76" w14:textId="77777777" w:rsidR="0045651C" w:rsidRDefault="0045651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5"/>
  <w:embedSystemFonts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853"/>
    <w:rsid w:val="00032231"/>
    <w:rsid w:val="00091610"/>
    <w:rsid w:val="000D6538"/>
    <w:rsid w:val="000F0A26"/>
    <w:rsid w:val="001152C8"/>
    <w:rsid w:val="00170AE5"/>
    <w:rsid w:val="001732EE"/>
    <w:rsid w:val="001E258A"/>
    <w:rsid w:val="001F4AC1"/>
    <w:rsid w:val="00201B7D"/>
    <w:rsid w:val="00214859"/>
    <w:rsid w:val="00234F88"/>
    <w:rsid w:val="002B0C9D"/>
    <w:rsid w:val="00310BDB"/>
    <w:rsid w:val="0031272B"/>
    <w:rsid w:val="00335F4D"/>
    <w:rsid w:val="003416A7"/>
    <w:rsid w:val="00341E22"/>
    <w:rsid w:val="00355107"/>
    <w:rsid w:val="003558A5"/>
    <w:rsid w:val="00363F01"/>
    <w:rsid w:val="003A22DC"/>
    <w:rsid w:val="003B5C94"/>
    <w:rsid w:val="003F1AA2"/>
    <w:rsid w:val="003F2853"/>
    <w:rsid w:val="00412F36"/>
    <w:rsid w:val="00420FF9"/>
    <w:rsid w:val="0045651C"/>
    <w:rsid w:val="00461087"/>
    <w:rsid w:val="004B38B3"/>
    <w:rsid w:val="004C5305"/>
    <w:rsid w:val="00531A0A"/>
    <w:rsid w:val="00546C5B"/>
    <w:rsid w:val="00561B1F"/>
    <w:rsid w:val="00575362"/>
    <w:rsid w:val="005C60F7"/>
    <w:rsid w:val="005D0774"/>
    <w:rsid w:val="006B4269"/>
    <w:rsid w:val="00760B0C"/>
    <w:rsid w:val="00763E65"/>
    <w:rsid w:val="007E2B23"/>
    <w:rsid w:val="007E629C"/>
    <w:rsid w:val="007F665F"/>
    <w:rsid w:val="00805155"/>
    <w:rsid w:val="008066A4"/>
    <w:rsid w:val="008131E5"/>
    <w:rsid w:val="0082671A"/>
    <w:rsid w:val="008927CD"/>
    <w:rsid w:val="008A61C4"/>
    <w:rsid w:val="009C4736"/>
    <w:rsid w:val="009E2CC8"/>
    <w:rsid w:val="009F7CEF"/>
    <w:rsid w:val="00A35AB8"/>
    <w:rsid w:val="00AB1F02"/>
    <w:rsid w:val="00AE08FD"/>
    <w:rsid w:val="00AF074E"/>
    <w:rsid w:val="00B253BC"/>
    <w:rsid w:val="00B70DF7"/>
    <w:rsid w:val="00BA09DB"/>
    <w:rsid w:val="00BB0F43"/>
    <w:rsid w:val="00BB2694"/>
    <w:rsid w:val="00BD1560"/>
    <w:rsid w:val="00BD5D16"/>
    <w:rsid w:val="00BF0B2F"/>
    <w:rsid w:val="00BF65A1"/>
    <w:rsid w:val="00C406DF"/>
    <w:rsid w:val="00C861C5"/>
    <w:rsid w:val="00CA1ED5"/>
    <w:rsid w:val="00D12890"/>
    <w:rsid w:val="00D1774A"/>
    <w:rsid w:val="00D2022A"/>
    <w:rsid w:val="00D454E3"/>
    <w:rsid w:val="00D55D59"/>
    <w:rsid w:val="00DA7566"/>
    <w:rsid w:val="00DC16E1"/>
    <w:rsid w:val="00DE1596"/>
    <w:rsid w:val="00E02626"/>
    <w:rsid w:val="00E81E65"/>
    <w:rsid w:val="00EB2F86"/>
    <w:rsid w:val="00ED62EF"/>
    <w:rsid w:val="00F3141E"/>
    <w:rsid w:val="00F36062"/>
    <w:rsid w:val="00F60132"/>
    <w:rsid w:val="00F92591"/>
    <w:rsid w:val="00F92856"/>
    <w:rsid w:val="00FE065C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6F86B2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F36"/>
    <w:rPr>
      <w:rFonts w:ascii="Georgia" w:hAnsi="Georgia"/>
      <w:sz w:val="1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161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1610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9161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1610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1610"/>
    <w:rPr>
      <w:rFonts w:ascii="Lucida Grande" w:hAnsi="Lucida Grande" w:cs="Lucida Grande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161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26A13D6-6535-F94F-BC28-52984B12F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SBU_LetterheadTemplate6.3.dotx</Template>
  <TotalTime>1</TotalTime>
  <Pages>2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Stony Brook University</Company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Jody Towers</dc:creator>
  <cp:keywords/>
  <dc:description/>
  <cp:lastModifiedBy>Jody Towers</cp:lastModifiedBy>
  <cp:revision>1</cp:revision>
  <cp:lastPrinted>2016-07-08T14:06:00Z</cp:lastPrinted>
  <dcterms:created xsi:type="dcterms:W3CDTF">2024-12-17T20:38:00Z</dcterms:created>
  <dcterms:modified xsi:type="dcterms:W3CDTF">2024-12-17T20:39:00Z</dcterms:modified>
</cp:coreProperties>
</file>